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DB870" w14:textId="77777777" w:rsidR="00C47CDC" w:rsidRDefault="006958A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Zielonka, dn....................................</w:t>
      </w:r>
    </w:p>
    <w:p w14:paraId="78E9555C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</w:t>
      </w:r>
    </w:p>
    <w:p w14:paraId="2A7C9EDD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/ imiona i nazwisko rodziców/</w:t>
      </w:r>
    </w:p>
    <w:p w14:paraId="09E74241" w14:textId="77777777" w:rsidR="00C47CDC" w:rsidRDefault="00C47CDC">
      <w:pPr>
        <w:rPr>
          <w:rFonts w:ascii="Arial" w:hAnsi="Arial" w:cs="Arial"/>
        </w:rPr>
      </w:pPr>
    </w:p>
    <w:p w14:paraId="07E57369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</w:t>
      </w:r>
    </w:p>
    <w:p w14:paraId="088934AD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/ telefon kontaktowy/</w:t>
      </w:r>
    </w:p>
    <w:p w14:paraId="12B686CD" w14:textId="77777777" w:rsidR="00C47CDC" w:rsidRDefault="00C47CDC">
      <w:pPr>
        <w:ind w:firstLine="4962"/>
        <w:rPr>
          <w:rFonts w:ascii="Arial" w:hAnsi="Arial" w:cs="Arial"/>
        </w:rPr>
      </w:pPr>
    </w:p>
    <w:p w14:paraId="7F5E118E" w14:textId="77777777" w:rsidR="00C47CDC" w:rsidRDefault="006958A6">
      <w:pPr>
        <w:ind w:firstLine="4962"/>
        <w:rPr>
          <w:rFonts w:ascii="Arial" w:hAnsi="Arial" w:cs="Arial"/>
        </w:rPr>
      </w:pPr>
      <w:r>
        <w:rPr>
          <w:rFonts w:ascii="Arial" w:hAnsi="Arial" w:cs="Arial"/>
        </w:rPr>
        <w:t xml:space="preserve"> Poradnia Psychologiczno-Pedagogiczna</w:t>
      </w:r>
    </w:p>
    <w:p w14:paraId="56D45F6F" w14:textId="77777777" w:rsidR="00C47CDC" w:rsidRDefault="006958A6">
      <w:pPr>
        <w:ind w:firstLine="4962"/>
        <w:rPr>
          <w:rFonts w:ascii="Arial" w:hAnsi="Arial" w:cs="Arial"/>
        </w:rPr>
      </w:pPr>
      <w:r>
        <w:rPr>
          <w:rFonts w:ascii="Arial" w:hAnsi="Arial" w:cs="Arial"/>
        </w:rPr>
        <w:t xml:space="preserve"> w Zielonce</w:t>
      </w:r>
    </w:p>
    <w:p w14:paraId="2C5E0010" w14:textId="77777777" w:rsidR="00C47CDC" w:rsidRDefault="006958A6">
      <w:pPr>
        <w:ind w:firstLine="4962"/>
        <w:rPr>
          <w:rFonts w:ascii="Arial" w:hAnsi="Arial" w:cs="Arial"/>
        </w:rPr>
      </w:pPr>
      <w:r>
        <w:rPr>
          <w:rFonts w:ascii="Arial" w:hAnsi="Arial" w:cs="Arial"/>
        </w:rPr>
        <w:t xml:space="preserve"> ul. Inżynierska 1</w:t>
      </w:r>
    </w:p>
    <w:p w14:paraId="2D353E61" w14:textId="77777777" w:rsidR="00C47CDC" w:rsidRDefault="006958A6">
      <w:pPr>
        <w:ind w:firstLine="4962"/>
        <w:rPr>
          <w:rFonts w:ascii="Arial" w:hAnsi="Arial" w:cs="Arial"/>
        </w:rPr>
      </w:pPr>
      <w:r>
        <w:rPr>
          <w:rFonts w:ascii="Arial" w:hAnsi="Arial" w:cs="Arial"/>
        </w:rPr>
        <w:t xml:space="preserve"> 05-220 Zielonka</w:t>
      </w:r>
    </w:p>
    <w:p w14:paraId="6EA6DD89" w14:textId="77777777" w:rsidR="00C47CDC" w:rsidRDefault="00C47CDC">
      <w:pPr>
        <w:ind w:firstLine="4962"/>
        <w:rPr>
          <w:rFonts w:ascii="Arial" w:hAnsi="Arial" w:cs="Arial"/>
        </w:rPr>
      </w:pPr>
    </w:p>
    <w:p w14:paraId="128DC9DB" w14:textId="77777777" w:rsidR="00C47CDC" w:rsidRDefault="00C47CDC">
      <w:pPr>
        <w:ind w:firstLine="4962"/>
        <w:rPr>
          <w:rFonts w:ascii="Arial" w:hAnsi="Arial" w:cs="Arial"/>
        </w:rPr>
      </w:pPr>
    </w:p>
    <w:p w14:paraId="64859E6A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Imię i nazwisko dziecka .............................................................................................................</w:t>
      </w:r>
    </w:p>
    <w:p w14:paraId="751B29C3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data urodzenia ................................................ miejsce .............................................................</w:t>
      </w:r>
    </w:p>
    <w:p w14:paraId="2E1E1534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miejsce zamieszkania dziecka </w:t>
      </w:r>
      <w:r>
        <w:rPr>
          <w:rFonts w:ascii="Arial" w:hAnsi="Arial" w:cs="Arial"/>
        </w:rPr>
        <w:t>...................................................................................................</w:t>
      </w:r>
    </w:p>
    <w:p w14:paraId="53202D01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szkoła .........................................................................................................................................</w:t>
      </w:r>
    </w:p>
    <w:p w14:paraId="146B5349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w ....................................................    kl....................</w:t>
      </w:r>
    </w:p>
    <w:p w14:paraId="7466DBC7" w14:textId="77777777" w:rsidR="00C47CDC" w:rsidRDefault="00C47CDC">
      <w:pPr>
        <w:rPr>
          <w:rFonts w:ascii="Arial" w:hAnsi="Arial" w:cs="Arial"/>
        </w:rPr>
      </w:pPr>
    </w:p>
    <w:p w14:paraId="290A4D57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Wyrażam zgodę i proszę o przekazanie teczki mojego dziecka do Poradni Psychologiczno-Pedagogicznej:</w:t>
      </w:r>
    </w:p>
    <w:p w14:paraId="0B45D9C0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11BF57BF" w14:textId="77777777" w:rsidR="00C47CDC" w:rsidRDefault="00C47CDC">
      <w:pPr>
        <w:rPr>
          <w:rFonts w:ascii="Arial" w:hAnsi="Arial" w:cs="Arial"/>
        </w:rPr>
      </w:pPr>
    </w:p>
    <w:p w14:paraId="7495E851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35FE5287" w14:textId="77777777" w:rsidR="00C47CDC" w:rsidRDefault="006958A6">
      <w:pPr>
        <w:rPr>
          <w:rFonts w:ascii="Arial" w:hAnsi="Arial" w:cs="Arial"/>
        </w:rPr>
      </w:pPr>
      <w:r>
        <w:rPr>
          <w:rFonts w:ascii="Arial" w:hAnsi="Arial" w:cs="Arial"/>
        </w:rPr>
        <w:t>/powód przekazania teczki/</w:t>
      </w:r>
    </w:p>
    <w:p w14:paraId="78B0DC7B" w14:textId="77777777" w:rsidR="00C47CDC" w:rsidRDefault="00C47CDC">
      <w:pPr>
        <w:rPr>
          <w:rFonts w:ascii="Arial" w:hAnsi="Arial" w:cs="Arial"/>
        </w:rPr>
      </w:pPr>
    </w:p>
    <w:p w14:paraId="340759EA" w14:textId="77777777" w:rsidR="00C47CDC" w:rsidRDefault="00C47CDC">
      <w:pPr>
        <w:rPr>
          <w:rFonts w:ascii="Arial" w:hAnsi="Arial" w:cs="Arial"/>
        </w:rPr>
      </w:pPr>
    </w:p>
    <w:p w14:paraId="191129F8" w14:textId="77777777" w:rsidR="00C47CDC" w:rsidRDefault="006958A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</w:t>
      </w:r>
    </w:p>
    <w:p w14:paraId="4283DF44" w14:textId="77777777" w:rsidR="00C47CDC" w:rsidRDefault="006958A6">
      <w:pPr>
        <w:jc w:val="right"/>
      </w:pPr>
      <w:r>
        <w:rPr>
          <w:rFonts w:ascii="Arial" w:hAnsi="Arial" w:cs="Arial"/>
        </w:rPr>
        <w:t>czytelny podpis rodzica</w:t>
      </w:r>
    </w:p>
    <w:sectPr w:rsidR="00C47CDC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D23A9" w14:textId="77777777" w:rsidR="006958A6" w:rsidRDefault="006958A6">
      <w:pPr>
        <w:spacing w:after="0" w:line="240" w:lineRule="auto"/>
      </w:pPr>
      <w:r>
        <w:separator/>
      </w:r>
    </w:p>
  </w:endnote>
  <w:endnote w:type="continuationSeparator" w:id="0">
    <w:p w14:paraId="34D11ED0" w14:textId="77777777" w:rsidR="006958A6" w:rsidRDefault="00695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487A1" w14:textId="77777777" w:rsidR="006958A6" w:rsidRDefault="006958A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111C38" w14:textId="77777777" w:rsidR="006958A6" w:rsidRDefault="006958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47CDC"/>
    <w:rsid w:val="000A4909"/>
    <w:rsid w:val="006958A6"/>
    <w:rsid w:val="00C4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65996"/>
  <w15:docId w15:val="{D5ED1CF7-8980-4D2A-9451-137951EC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Zawadyl</dc:creator>
  <dc:description/>
  <cp:lastModifiedBy>Małgorzata Zawadyl</cp:lastModifiedBy>
  <cp:revision>2</cp:revision>
  <dcterms:created xsi:type="dcterms:W3CDTF">2026-05-05T15:23:00Z</dcterms:created>
  <dcterms:modified xsi:type="dcterms:W3CDTF">2026-05-05T15:23:00Z</dcterms:modified>
</cp:coreProperties>
</file>