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4CC2A" w14:textId="77777777" w:rsidR="00185B8E" w:rsidRDefault="0079666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Zielonka, dnia ……………………………</w:t>
      </w:r>
    </w:p>
    <w:p w14:paraId="23394273" w14:textId="77777777" w:rsidR="00185B8E" w:rsidRDefault="0079666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PEŁNOMOCNICTWO</w:t>
      </w:r>
    </w:p>
    <w:p w14:paraId="66B6EB6D" w14:textId="77777777" w:rsidR="00185B8E" w:rsidRDefault="00796663">
      <w:pPr>
        <w:rPr>
          <w:rFonts w:ascii="Arial" w:hAnsi="Arial" w:cs="Arial"/>
        </w:rPr>
      </w:pPr>
      <w:r>
        <w:rPr>
          <w:rFonts w:ascii="Arial" w:hAnsi="Arial" w:cs="Arial"/>
        </w:rPr>
        <w:t>Ja niżej podpisany (a) ……………………………………..……………………………..……………</w:t>
      </w:r>
    </w:p>
    <w:p w14:paraId="1272908A" w14:textId="77777777" w:rsidR="00185B8E" w:rsidRDefault="00796663">
      <w:pPr>
        <w:rPr>
          <w:rFonts w:ascii="Arial" w:hAnsi="Arial" w:cs="Arial"/>
        </w:rPr>
      </w:pPr>
      <w:r>
        <w:rPr>
          <w:rFonts w:ascii="Arial" w:hAnsi="Arial" w:cs="Arial"/>
        </w:rPr>
        <w:t>zamieszkały (a) ………………………………………………………………………………..……….</w:t>
      </w:r>
    </w:p>
    <w:p w14:paraId="501FACBD" w14:textId="77777777" w:rsidR="00185B8E" w:rsidRDefault="00796663">
      <w:pPr>
        <w:rPr>
          <w:rFonts w:ascii="Arial" w:hAnsi="Arial" w:cs="Arial"/>
        </w:rPr>
      </w:pPr>
      <w:r>
        <w:rPr>
          <w:rFonts w:ascii="Arial" w:hAnsi="Arial" w:cs="Arial"/>
        </w:rPr>
        <w:t xml:space="preserve">legitymujący (a) się </w:t>
      </w:r>
      <w:r>
        <w:rPr>
          <w:rFonts w:ascii="Arial" w:hAnsi="Arial" w:cs="Arial"/>
        </w:rPr>
        <w:t>……………………………………………………………………..……………...</w:t>
      </w:r>
    </w:p>
    <w:p w14:paraId="6A32A7BF" w14:textId="77777777" w:rsidR="00185B8E" w:rsidRDefault="00796663">
      <w:pPr>
        <w:rPr>
          <w:rFonts w:ascii="Arial" w:hAnsi="Arial" w:cs="Arial"/>
        </w:rPr>
      </w:pPr>
      <w:r>
        <w:rPr>
          <w:rFonts w:ascii="Arial" w:hAnsi="Arial" w:cs="Arial"/>
        </w:rPr>
        <w:t>numer ………………………………………..………………………………………………..…………</w:t>
      </w:r>
    </w:p>
    <w:p w14:paraId="345A4977" w14:textId="77777777" w:rsidR="00185B8E" w:rsidRDefault="00796663">
      <w:pPr>
        <w:rPr>
          <w:rFonts w:ascii="Arial" w:hAnsi="Arial" w:cs="Arial"/>
        </w:rPr>
      </w:pPr>
      <w:r>
        <w:rPr>
          <w:rFonts w:ascii="Arial" w:hAnsi="Arial" w:cs="Arial"/>
        </w:rPr>
        <w:t>udzielam pełnomocnictwa …………………………………..………………………………...….…..</w:t>
      </w:r>
    </w:p>
    <w:p w14:paraId="06C13679" w14:textId="77777777" w:rsidR="00185B8E" w:rsidRDefault="00796663">
      <w:pPr>
        <w:rPr>
          <w:rFonts w:ascii="Arial" w:hAnsi="Arial" w:cs="Arial"/>
        </w:rPr>
      </w:pPr>
      <w:r>
        <w:rPr>
          <w:rFonts w:ascii="Arial" w:hAnsi="Arial" w:cs="Arial"/>
        </w:rPr>
        <w:t>zamieszkałemu (ej) ……………………………………………………………………………………</w:t>
      </w:r>
    </w:p>
    <w:p w14:paraId="3D536413" w14:textId="77777777" w:rsidR="00185B8E" w:rsidRDefault="00796663">
      <w:pPr>
        <w:rPr>
          <w:rFonts w:ascii="Arial" w:hAnsi="Arial" w:cs="Arial"/>
        </w:rPr>
      </w:pPr>
      <w:r>
        <w:rPr>
          <w:rFonts w:ascii="Arial" w:hAnsi="Arial" w:cs="Arial"/>
        </w:rPr>
        <w:t>stopień pokrewieństwa ……………………………………………………………………..…………</w:t>
      </w:r>
    </w:p>
    <w:p w14:paraId="4332F582" w14:textId="77777777" w:rsidR="00185B8E" w:rsidRDefault="00796663">
      <w:pPr>
        <w:rPr>
          <w:rFonts w:ascii="Arial" w:hAnsi="Arial" w:cs="Arial"/>
        </w:rPr>
      </w:pPr>
      <w:r>
        <w:rPr>
          <w:rFonts w:ascii="Arial" w:hAnsi="Arial" w:cs="Arial"/>
        </w:rPr>
        <w:t>legitymującemu (ej) się ……………………………………………………………………..…………</w:t>
      </w:r>
    </w:p>
    <w:p w14:paraId="15015671" w14:textId="77777777" w:rsidR="00185B8E" w:rsidRDefault="00796663">
      <w:pPr>
        <w:rPr>
          <w:rFonts w:ascii="Arial" w:hAnsi="Arial" w:cs="Arial"/>
        </w:rPr>
      </w:pPr>
      <w:r>
        <w:rPr>
          <w:rFonts w:ascii="Arial" w:hAnsi="Arial" w:cs="Arial"/>
        </w:rPr>
        <w:t>numer …………………………………………………………………...……………………..………..</w:t>
      </w:r>
    </w:p>
    <w:p w14:paraId="6F5DFB33" w14:textId="77777777" w:rsidR="00185B8E" w:rsidRDefault="00796663">
      <w:pPr>
        <w:rPr>
          <w:rFonts w:ascii="Arial" w:hAnsi="Arial" w:cs="Arial"/>
        </w:rPr>
      </w:pPr>
      <w:r>
        <w:rPr>
          <w:rFonts w:ascii="Arial" w:hAnsi="Arial" w:cs="Arial"/>
        </w:rPr>
        <w:t>do reprezentowania dziecka ……………………………………………………………..…………...</w:t>
      </w:r>
    </w:p>
    <w:p w14:paraId="037ABEAE" w14:textId="77777777" w:rsidR="00185B8E" w:rsidRDefault="00796663">
      <w:pPr>
        <w:rPr>
          <w:rFonts w:ascii="Arial" w:hAnsi="Arial" w:cs="Arial"/>
        </w:rPr>
      </w:pPr>
      <w:r>
        <w:rPr>
          <w:rFonts w:ascii="Arial" w:hAnsi="Arial" w:cs="Arial"/>
        </w:rPr>
        <w:t>podczas badań w Poradni Psychologiczno – Pedagogicznej w Zielonce w dniu ……………….</w:t>
      </w:r>
    </w:p>
    <w:p w14:paraId="16F1C319" w14:textId="77777777" w:rsidR="00185B8E" w:rsidRDefault="00796663">
      <w:pPr>
        <w:rPr>
          <w:rFonts w:ascii="Arial" w:hAnsi="Arial" w:cs="Arial"/>
        </w:rPr>
      </w:pPr>
      <w:r>
        <w:rPr>
          <w:rFonts w:ascii="Arial" w:hAnsi="Arial" w:cs="Arial"/>
        </w:rPr>
        <w:t>do odebrania opinii / orzeczenia dziecka ……………………………………………………..……..</w:t>
      </w:r>
    </w:p>
    <w:p w14:paraId="53D65E2A" w14:textId="77777777" w:rsidR="00185B8E" w:rsidRDefault="00185B8E">
      <w:pPr>
        <w:rPr>
          <w:rFonts w:ascii="Arial" w:hAnsi="Arial" w:cs="Arial"/>
        </w:rPr>
      </w:pPr>
    </w:p>
    <w:p w14:paraId="61E7410E" w14:textId="77777777" w:rsidR="00185B8E" w:rsidRDefault="0079666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……………………………………..</w:t>
      </w:r>
    </w:p>
    <w:p w14:paraId="7FB7A114" w14:textId="77777777" w:rsidR="00185B8E" w:rsidRDefault="00796663">
      <w:pPr>
        <w:jc w:val="right"/>
      </w:pPr>
      <w:r>
        <w:rPr>
          <w:rFonts w:ascii="Arial" w:hAnsi="Arial" w:cs="Arial"/>
        </w:rPr>
        <w:t>(podpis mocodawcy)</w:t>
      </w:r>
    </w:p>
    <w:sectPr w:rsidR="00185B8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54101" w14:textId="77777777" w:rsidR="00796663" w:rsidRDefault="00796663">
      <w:pPr>
        <w:spacing w:after="0" w:line="240" w:lineRule="auto"/>
      </w:pPr>
      <w:r>
        <w:separator/>
      </w:r>
    </w:p>
  </w:endnote>
  <w:endnote w:type="continuationSeparator" w:id="0">
    <w:p w14:paraId="27CBE089" w14:textId="77777777" w:rsidR="00796663" w:rsidRDefault="00796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63FFE" w14:textId="77777777" w:rsidR="00796663" w:rsidRDefault="0079666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8603B94" w14:textId="77777777" w:rsidR="00796663" w:rsidRDefault="007966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85B8E"/>
    <w:rsid w:val="00185B8E"/>
    <w:rsid w:val="0079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80D0"/>
  <w15:docId w15:val="{14E8ADBE-5994-4232-9C59-E8217FD7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668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Zawadyl</dc:creator>
  <dc:description/>
  <cp:lastModifiedBy>Małgorzata Zawadyl</cp:lastModifiedBy>
  <cp:revision>2</cp:revision>
  <dcterms:created xsi:type="dcterms:W3CDTF">2024-01-30T15:16:00Z</dcterms:created>
  <dcterms:modified xsi:type="dcterms:W3CDTF">2024-01-30T15:16:00Z</dcterms:modified>
</cp:coreProperties>
</file>